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3DB" w:rsidRPr="00DC2315" w:rsidRDefault="00A733DB" w:rsidP="00B83B31">
      <w:pPr>
        <w:spacing w:after="0" w:line="240" w:lineRule="auto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DC2315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 xml:space="preserve">დანართი </w:t>
      </w:r>
      <w:r w:rsidRPr="00DC2315">
        <w:rPr>
          <w:rFonts w:ascii="Sylfaen" w:hAnsi="Sylfaen" w:cs="Sylfaen"/>
          <w:b/>
          <w:bCs/>
          <w:i/>
          <w:iCs/>
          <w:sz w:val="24"/>
          <w:szCs w:val="24"/>
          <w:lang w:val="ru-RU"/>
        </w:rPr>
        <w:t>№</w:t>
      </w:r>
      <w:r w:rsidRPr="00DC2315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1</w:t>
      </w:r>
    </w:p>
    <w:p w:rsidR="00A733DB" w:rsidRDefault="00A733DB" w:rsidP="00B83B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33DB" w:rsidRPr="00502C22" w:rsidRDefault="00A733DB" w:rsidP="00B83B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5D3D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i1025" type="#_x0000_t75" alt="https://matsne.gov.ge/images-app/documentImage?img=/4365414.jpg" style="width:48pt;height:81pt;visibility:visible">
            <v:imagedata r:id="rId4" o:title=""/>
          </v:shape>
        </w:pic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საქართველოს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ოკუპირებული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ტერიტორიებიდან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დევნილთა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02C22">
        <w:rPr>
          <w:rFonts w:ascii="Sylfaen" w:hAnsi="Sylfaen" w:cs="Sylfaen"/>
          <w:b/>
          <w:bCs/>
          <w:sz w:val="24"/>
          <w:szCs w:val="24"/>
        </w:rPr>
        <w:t>შრომის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02C22">
        <w:rPr>
          <w:rFonts w:ascii="Sylfaen" w:hAnsi="Sylfaen" w:cs="Sylfaen"/>
          <w:b/>
          <w:bCs/>
          <w:sz w:val="24"/>
          <w:szCs w:val="24"/>
        </w:rPr>
        <w:t>ჯანმრთელობისა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სოციალური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დაცვის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სამინისტრო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733DB" w:rsidRPr="00502C22" w:rsidRDefault="00A733DB" w:rsidP="00B83B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სსიპ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სამედიცინო და ფარმაცევტული საქმიანობის 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733DB" w:rsidRPr="00502C22" w:rsidRDefault="00A733DB" w:rsidP="00B83B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რეგულირების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სააგენტო</w:t>
      </w:r>
      <w:r w:rsidRPr="00502C22">
        <w:rPr>
          <w:rFonts w:ascii="Times New Roman" w:hAnsi="Times New Roman" w:cs="Times New Roman"/>
          <w:sz w:val="24"/>
          <w:szCs w:val="24"/>
        </w:rPr>
        <w:t> 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ლ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ც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ე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ნ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ზ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Times New Roman" w:hAnsi="Times New Roman" w:cs="Times New Roman"/>
          <w:sz w:val="24"/>
          <w:szCs w:val="24"/>
        </w:rPr>
        <w:t>  </w:t>
      </w:r>
      <w:r w:rsidRPr="00502C22">
        <w:rPr>
          <w:rFonts w:ascii="Sylfaen" w:hAnsi="Sylfaen" w:cs="Sylfaen"/>
          <w:b/>
          <w:bCs/>
          <w:sz w:val="24"/>
          <w:szCs w:val="24"/>
        </w:rPr>
        <w:t>მ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წ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მ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ბ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</w:t>
      </w:r>
      <w:r>
        <w:rPr>
          <w:rFonts w:ascii="Times New Roman" w:hAnsi="Times New Roman" w:cs="Times New Roman"/>
          <w:sz w:val="24"/>
          <w:szCs w:val="24"/>
        </w:rPr>
        <w:t>   № 000000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18"/>
          <w:szCs w:val="18"/>
        </w:rPr>
        <w:t>(</w:t>
      </w:r>
      <w:r w:rsidRPr="00502C22">
        <w:rPr>
          <w:rFonts w:ascii="Sylfaen" w:hAnsi="Sylfaen" w:cs="Sylfaen"/>
          <w:sz w:val="18"/>
          <w:szCs w:val="18"/>
        </w:rPr>
        <w:t>იურიდიული</w:t>
      </w:r>
      <w:r w:rsidRPr="00502C22">
        <w:rPr>
          <w:rFonts w:ascii="Times New Roman" w:hAnsi="Times New Roman" w:cs="Times New Roman"/>
          <w:sz w:val="18"/>
          <w:szCs w:val="18"/>
        </w:rPr>
        <w:t>/</w:t>
      </w:r>
      <w:r w:rsidRPr="00502C22">
        <w:rPr>
          <w:rFonts w:ascii="Sylfaen" w:hAnsi="Sylfaen" w:cs="Sylfaen"/>
          <w:sz w:val="18"/>
          <w:szCs w:val="18"/>
        </w:rPr>
        <w:t>ფიზიკური</w:t>
      </w:r>
      <w:r w:rsidRPr="00502C22">
        <w:rPr>
          <w:rFonts w:ascii="Times New Roman" w:hAnsi="Times New Roman" w:cs="Times New Roman"/>
          <w:sz w:val="18"/>
          <w:szCs w:val="18"/>
        </w:rPr>
        <w:t xml:space="preserve"> </w:t>
      </w:r>
      <w:r w:rsidRPr="00502C22">
        <w:rPr>
          <w:rFonts w:ascii="Sylfaen" w:hAnsi="Sylfaen" w:cs="Sylfaen"/>
          <w:sz w:val="18"/>
          <w:szCs w:val="18"/>
        </w:rPr>
        <w:t>პირი</w:t>
      </w:r>
      <w:r w:rsidRPr="00502C2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18"/>
          <w:szCs w:val="18"/>
        </w:rPr>
        <w:t>(</w:t>
      </w:r>
      <w:r w:rsidRPr="00502C22">
        <w:rPr>
          <w:rFonts w:ascii="Sylfaen" w:hAnsi="Sylfaen" w:cs="Sylfaen"/>
          <w:sz w:val="18"/>
          <w:szCs w:val="18"/>
        </w:rPr>
        <w:t>ფაქტობრივი</w:t>
      </w:r>
      <w:r w:rsidRPr="00502C22">
        <w:rPr>
          <w:rFonts w:ascii="Times New Roman" w:hAnsi="Times New Roman" w:cs="Times New Roman"/>
          <w:sz w:val="18"/>
          <w:szCs w:val="18"/>
        </w:rPr>
        <w:t xml:space="preserve"> </w:t>
      </w:r>
      <w:r w:rsidRPr="00502C22">
        <w:rPr>
          <w:rFonts w:ascii="Sylfaen" w:hAnsi="Sylfaen" w:cs="Sylfaen"/>
          <w:sz w:val="18"/>
          <w:szCs w:val="18"/>
        </w:rPr>
        <w:t>მისამართი</w:t>
      </w:r>
      <w:r w:rsidRPr="00502C2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sz w:val="24"/>
          <w:szCs w:val="24"/>
        </w:rPr>
        <w:t>სამედიცინო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საქმიანობის სახე:   </w:t>
      </w:r>
      <w:r w:rsidRPr="00502C22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sz w:val="24"/>
          <w:szCs w:val="24"/>
        </w:rPr>
        <w:t>სააგენტოს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დირექტორი</w:t>
      </w:r>
      <w:r>
        <w:rPr>
          <w:rFonts w:ascii="Times New Roman" w:hAnsi="Times New Roman" w:cs="Times New Roman"/>
          <w:sz w:val="24"/>
          <w:szCs w:val="24"/>
        </w:rPr>
        <w:t>:   </w:t>
      </w:r>
      <w:r w:rsidRPr="00502C22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  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         </w:t>
      </w:r>
      <w:r w:rsidRPr="00502C22">
        <w:rPr>
          <w:rFonts w:ascii="Sylfaen" w:hAnsi="Sylfaen" w:cs="Sylfaen"/>
          <w:sz w:val="24"/>
          <w:szCs w:val="24"/>
        </w:rPr>
        <w:t>ბ</w:t>
      </w:r>
      <w:r w:rsidRPr="00502C22">
        <w:rPr>
          <w:rFonts w:ascii="Times New Roman" w:hAnsi="Times New Roman" w:cs="Times New Roman"/>
          <w:sz w:val="24"/>
          <w:szCs w:val="24"/>
        </w:rPr>
        <w:t>.</w:t>
      </w:r>
      <w:r w:rsidRPr="00502C22">
        <w:rPr>
          <w:rFonts w:ascii="Sylfaen" w:hAnsi="Sylfaen" w:cs="Sylfaen"/>
          <w:sz w:val="24"/>
          <w:szCs w:val="24"/>
        </w:rPr>
        <w:t>ა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ka-GE"/>
        </w:rPr>
      </w:pPr>
      <w:r w:rsidRPr="00502C22">
        <w:rPr>
          <w:rFonts w:ascii="Sylfaen" w:hAnsi="Sylfaen" w:cs="Sylfaen"/>
          <w:sz w:val="24"/>
          <w:szCs w:val="24"/>
        </w:rPr>
        <w:t>სალიცენზიო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მოწმობა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გაცემულია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სააგენტოს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დირექტორის </w:t>
      </w:r>
      <w:r w:rsidRPr="00502C22">
        <w:rPr>
          <w:rFonts w:ascii="Times New Roman" w:hAnsi="Times New Roman" w:cs="Times New Roman"/>
          <w:sz w:val="24"/>
          <w:szCs w:val="24"/>
        </w:rPr>
        <w:t xml:space="preserve">20 -----  </w:t>
      </w:r>
      <w:r w:rsidRPr="00502C22">
        <w:rPr>
          <w:rFonts w:ascii="Sylfaen" w:hAnsi="Sylfaen" w:cs="Sylfaen"/>
          <w:sz w:val="24"/>
          <w:szCs w:val="24"/>
        </w:rPr>
        <w:t>წლის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-------------------------------- № --------- </w:t>
      </w:r>
      <w:r w:rsidRPr="00502C22">
        <w:rPr>
          <w:rFonts w:ascii="Sylfaen" w:hAnsi="Sylfaen" w:cs="Sylfaen"/>
          <w:sz w:val="24"/>
          <w:szCs w:val="24"/>
        </w:rPr>
        <w:t>ბრძანების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საფუძველზე</w:t>
      </w:r>
      <w:r w:rsidRPr="00502C22">
        <w:rPr>
          <w:rFonts w:ascii="Times New Roman" w:hAnsi="Times New Roman" w:cs="Times New Roman"/>
          <w:sz w:val="24"/>
          <w:szCs w:val="24"/>
        </w:rPr>
        <w:t>.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sz w:val="24"/>
          <w:szCs w:val="24"/>
        </w:rPr>
        <w:t>მოწმობა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გაიცა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განუსაზღვრელი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ვადით</w:t>
      </w:r>
      <w:r w:rsidRPr="00502C2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6000" w:type="dxa"/>
        <w:tblCellSpacing w:w="7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000"/>
      </w:tblGrid>
      <w:tr w:rsidR="00A733DB" w:rsidRPr="007A5D3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A733DB" w:rsidRPr="00E649DA" w:rsidRDefault="00A733DB" w:rsidP="007763C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val="ka-GE"/>
              </w:rPr>
            </w:pPr>
            <w:r w:rsidRPr="00502C22">
              <w:rPr>
                <w:rFonts w:ascii="Sylfaen" w:hAnsi="Sylfaen" w:cs="Sylfaen"/>
                <w:sz w:val="24"/>
                <w:szCs w:val="24"/>
              </w:rPr>
              <w:t>დამკვეთი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სსიპ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>სამედიცინო და ფარმაცევტული საქმიანობის რეგულირების სააგენტო</w:t>
            </w:r>
          </w:p>
          <w:p w:rsidR="00A733DB" w:rsidRPr="00502C22" w:rsidRDefault="00A733DB" w:rsidP="007763C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C22">
              <w:rPr>
                <w:rFonts w:ascii="Sylfaen" w:hAnsi="Sylfaen" w:cs="Sylfaen"/>
                <w:sz w:val="24"/>
                <w:szCs w:val="24"/>
              </w:rPr>
              <w:t>დამამზადებელი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733DB" w:rsidRPr="00502C22" w:rsidRDefault="00A733DB" w:rsidP="007763C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სფს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რეგისტრაციის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</w:p>
        </w:tc>
      </w:tr>
    </w:tbl>
    <w:p w:rsidR="00A733DB" w:rsidRPr="00182EF6" w:rsidRDefault="00A733DB" w:rsidP="00B83B3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 </w:t>
      </w:r>
    </w:p>
    <w:p w:rsidR="00A733DB" w:rsidRPr="00B83B31" w:rsidRDefault="00A733DB" w:rsidP="00454207">
      <w:pPr>
        <w:spacing w:after="0" w:line="240" w:lineRule="auto"/>
        <w:jc w:val="right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დანართი N2</w:t>
      </w:r>
    </w:p>
    <w:p w:rsidR="00A733DB" w:rsidRDefault="00A733DB" w:rsidP="00454207">
      <w:pPr>
        <w:spacing w:before="100" w:beforeAutospacing="1" w:after="100" w:afterAutospacing="1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7A5D3D">
        <w:rPr>
          <w:rFonts w:ascii="Times New Roman" w:hAnsi="Times New Roman" w:cs="Times New Roman"/>
          <w:noProof/>
          <w:sz w:val="24"/>
          <w:szCs w:val="24"/>
        </w:rPr>
        <w:pict>
          <v:shape id="Picture 5" o:spid="_x0000_i1026" type="#_x0000_t75" alt="https://matsne.gov.ge/images-app/documentImage?img=/4365414.jpg" style="width:48pt;height:81pt;visibility:visible">
            <v:imagedata r:id="rId4" o:title=""/>
          </v:shape>
        </w:pic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საქართველოს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ოკუპირებული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ტერიტორიებიდან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დევნილთა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02C22">
        <w:rPr>
          <w:rFonts w:ascii="Sylfaen" w:hAnsi="Sylfaen" w:cs="Sylfaen"/>
          <w:b/>
          <w:bCs/>
          <w:sz w:val="24"/>
          <w:szCs w:val="24"/>
        </w:rPr>
        <w:t>შრომის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502C22">
        <w:rPr>
          <w:rFonts w:ascii="Sylfaen" w:hAnsi="Sylfaen" w:cs="Sylfaen"/>
          <w:b/>
          <w:bCs/>
          <w:sz w:val="24"/>
          <w:szCs w:val="24"/>
        </w:rPr>
        <w:t>ჯანმრთელობისა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სოციალური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დაცვის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სამინისტრო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სსიპ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სამედიცინო და ფარმაცევტული საქმიანობის რეგულირების სააგენტო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ლ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ც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ე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ნ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ზ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   </w:t>
      </w:r>
      <w:r w:rsidRPr="00502C22">
        <w:rPr>
          <w:rFonts w:ascii="Sylfaen" w:hAnsi="Sylfaen" w:cs="Sylfaen"/>
          <w:b/>
          <w:bCs/>
          <w:sz w:val="24"/>
          <w:szCs w:val="24"/>
        </w:rPr>
        <w:t>მ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წ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მ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ბ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   </w:t>
      </w:r>
      <w:r w:rsidRPr="00502C22">
        <w:rPr>
          <w:rFonts w:ascii="Sylfaen" w:hAnsi="Sylfaen" w:cs="Sylfaen"/>
          <w:b/>
          <w:bCs/>
          <w:sz w:val="24"/>
          <w:szCs w:val="24"/>
        </w:rPr>
        <w:t>დ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ნ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რ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თ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ი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№ 000000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sz w:val="24"/>
          <w:szCs w:val="24"/>
        </w:rPr>
        <w:t>სალიცენზიო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მოწმობის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№ 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18"/>
          <w:szCs w:val="18"/>
        </w:rPr>
        <w:t>(</w:t>
      </w:r>
      <w:r w:rsidRPr="00502C22">
        <w:rPr>
          <w:rFonts w:ascii="Sylfaen" w:hAnsi="Sylfaen" w:cs="Sylfaen"/>
          <w:sz w:val="18"/>
          <w:szCs w:val="18"/>
        </w:rPr>
        <w:t>იურიდიული</w:t>
      </w:r>
      <w:r w:rsidRPr="00502C22">
        <w:rPr>
          <w:rFonts w:ascii="Times New Roman" w:hAnsi="Times New Roman" w:cs="Times New Roman"/>
          <w:sz w:val="18"/>
          <w:szCs w:val="18"/>
        </w:rPr>
        <w:t>/</w:t>
      </w:r>
      <w:r w:rsidRPr="00502C22">
        <w:rPr>
          <w:rFonts w:ascii="Sylfaen" w:hAnsi="Sylfaen" w:cs="Sylfaen"/>
          <w:sz w:val="18"/>
          <w:szCs w:val="18"/>
        </w:rPr>
        <w:t>ფიზიკური</w:t>
      </w:r>
      <w:r w:rsidRPr="00502C22">
        <w:rPr>
          <w:rFonts w:ascii="Times New Roman" w:hAnsi="Times New Roman" w:cs="Times New Roman"/>
          <w:sz w:val="18"/>
          <w:szCs w:val="18"/>
        </w:rPr>
        <w:t xml:space="preserve"> </w:t>
      </w:r>
      <w:r w:rsidRPr="00502C22">
        <w:rPr>
          <w:rFonts w:ascii="Sylfaen" w:hAnsi="Sylfaen" w:cs="Sylfaen"/>
          <w:sz w:val="18"/>
          <w:szCs w:val="18"/>
        </w:rPr>
        <w:t>პირი</w:t>
      </w:r>
      <w:r w:rsidRPr="00502C2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sz w:val="24"/>
          <w:szCs w:val="24"/>
        </w:rPr>
        <w:t>სამედიცინო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საქმიანობის სახე</w:t>
      </w:r>
      <w:r>
        <w:rPr>
          <w:rFonts w:ascii="Sylfaen" w:hAnsi="Sylfaen" w:cs="Sylfaen"/>
          <w:sz w:val="24"/>
          <w:szCs w:val="24"/>
        </w:rPr>
        <w:t>:</w:t>
      </w:r>
      <w:r>
        <w:rPr>
          <w:rFonts w:ascii="Sylfaen" w:hAnsi="Sylfaen" w:cs="Sylfaen"/>
          <w:sz w:val="24"/>
          <w:szCs w:val="24"/>
          <w:lang w:val="ka-GE"/>
        </w:rPr>
        <w:t xml:space="preserve">   </w:t>
      </w:r>
      <w:r w:rsidRPr="00502C22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502C22">
        <w:rPr>
          <w:rFonts w:ascii="Times New Roman" w:hAnsi="Times New Roman" w:cs="Times New Roman"/>
          <w:sz w:val="24"/>
          <w:szCs w:val="24"/>
        </w:rPr>
        <w:t>           </w:t>
      </w:r>
    </w:p>
    <w:p w:rsidR="00A733DB" w:rsidRPr="00502C22" w:rsidRDefault="00A733DB" w:rsidP="00B83B3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C22">
        <w:rPr>
          <w:rFonts w:ascii="Sylfaen" w:hAnsi="Sylfaen" w:cs="Sylfaen"/>
          <w:sz w:val="24"/>
          <w:szCs w:val="24"/>
        </w:rPr>
        <w:t>სააგენტოს</w:t>
      </w:r>
      <w:r>
        <w:rPr>
          <w:rFonts w:ascii="Sylfaen" w:hAnsi="Sylfaen" w:cs="Sylfaen"/>
          <w:sz w:val="24"/>
          <w:szCs w:val="24"/>
          <w:lang w:val="ka-GE"/>
        </w:rPr>
        <w:t xml:space="preserve"> დირექტორ</w:t>
      </w:r>
      <w:r w:rsidRPr="00502C22">
        <w:rPr>
          <w:rFonts w:ascii="Sylfaen" w:hAnsi="Sylfaen" w:cs="Sylfaen"/>
          <w:sz w:val="24"/>
          <w:szCs w:val="24"/>
        </w:rPr>
        <w:t>ი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02C22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ბ</w:t>
      </w:r>
      <w:r w:rsidRPr="00502C22">
        <w:rPr>
          <w:rFonts w:ascii="Times New Roman" w:hAnsi="Times New Roman" w:cs="Times New Roman"/>
          <w:sz w:val="24"/>
          <w:szCs w:val="24"/>
        </w:rPr>
        <w:t xml:space="preserve">. </w:t>
      </w:r>
      <w:r w:rsidRPr="00502C22">
        <w:rPr>
          <w:rFonts w:ascii="Sylfaen" w:hAnsi="Sylfaen" w:cs="Sylfaen"/>
          <w:sz w:val="24"/>
          <w:szCs w:val="24"/>
        </w:rPr>
        <w:t>ა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sz w:val="24"/>
          <w:szCs w:val="24"/>
        </w:rPr>
        <w:t>სალიცენზიო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მოწმობის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დანართი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გაცემულია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სააგენტოს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დირექტორ</w:t>
      </w:r>
      <w:r w:rsidRPr="00502C22">
        <w:rPr>
          <w:rFonts w:ascii="Sylfaen" w:hAnsi="Sylfaen" w:cs="Sylfaen"/>
          <w:sz w:val="24"/>
          <w:szCs w:val="24"/>
        </w:rPr>
        <w:t>ის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Times New Roman" w:hAnsi="Times New Roman" w:cs="Times New Roman"/>
          <w:sz w:val="24"/>
          <w:szCs w:val="24"/>
        </w:rPr>
        <w:t xml:space="preserve">20____ </w:t>
      </w:r>
      <w:r w:rsidRPr="00502C22">
        <w:rPr>
          <w:rFonts w:ascii="Sylfaen" w:hAnsi="Sylfaen" w:cs="Sylfaen"/>
          <w:sz w:val="24"/>
          <w:szCs w:val="24"/>
        </w:rPr>
        <w:t>წლის</w:t>
      </w:r>
      <w:r>
        <w:rPr>
          <w:rFonts w:ascii="Times New Roman" w:hAnsi="Times New Roman" w:cs="Times New Roman"/>
          <w:sz w:val="24"/>
          <w:szCs w:val="24"/>
        </w:rPr>
        <w:t xml:space="preserve">    </w:t>
      </w:r>
      <w:r w:rsidRPr="00502C22">
        <w:rPr>
          <w:rFonts w:ascii="Times New Roman" w:hAnsi="Times New Roman" w:cs="Times New Roman"/>
          <w:sz w:val="24"/>
          <w:szCs w:val="24"/>
        </w:rPr>
        <w:t xml:space="preserve"> _______________________  № _______ </w:t>
      </w:r>
      <w:r w:rsidRPr="00502C22">
        <w:rPr>
          <w:rFonts w:ascii="Sylfaen" w:hAnsi="Sylfaen" w:cs="Sylfaen"/>
          <w:sz w:val="24"/>
          <w:szCs w:val="24"/>
        </w:rPr>
        <w:t>ბრძანების</w:t>
      </w:r>
      <w:r w:rsidRPr="00502C22">
        <w:rPr>
          <w:rFonts w:ascii="Times New Roman" w:hAnsi="Times New Roman" w:cs="Times New Roman"/>
          <w:sz w:val="24"/>
          <w:szCs w:val="24"/>
        </w:rPr>
        <w:t xml:space="preserve"> </w:t>
      </w:r>
      <w:r w:rsidRPr="00502C22">
        <w:rPr>
          <w:rFonts w:ascii="Sylfaen" w:hAnsi="Sylfaen" w:cs="Sylfaen"/>
          <w:sz w:val="24"/>
          <w:szCs w:val="24"/>
        </w:rPr>
        <w:t>საფუძველზე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33DB" w:rsidRPr="00182EF6" w:rsidRDefault="00A733DB" w:rsidP="00B83B31">
      <w:pPr>
        <w:spacing w:before="100" w:beforeAutospacing="1" w:after="100" w:afterAutospacing="1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502C22">
        <w:rPr>
          <w:rFonts w:ascii="Sylfaen" w:hAnsi="Sylfaen" w:cs="Sylfaen"/>
          <w:b/>
          <w:bCs/>
          <w:sz w:val="24"/>
          <w:szCs w:val="24"/>
        </w:rPr>
        <w:t>სალიცენზიო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მოწმობის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გარეშე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სალიცენზიო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მოწმობის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დანართს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ძალა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არ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2C22">
        <w:rPr>
          <w:rFonts w:ascii="Sylfaen" w:hAnsi="Sylfaen" w:cs="Sylfaen"/>
          <w:b/>
          <w:bCs/>
          <w:sz w:val="24"/>
          <w:szCs w:val="24"/>
        </w:rPr>
        <w:t>აქვს</w:t>
      </w:r>
      <w:r w:rsidRPr="00502C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6000" w:type="dxa"/>
        <w:tblCellSpacing w:w="7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000"/>
      </w:tblGrid>
      <w:tr w:rsidR="00A733DB" w:rsidRPr="007A5D3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A733DB" w:rsidRPr="00E649DA" w:rsidRDefault="00A733DB" w:rsidP="007763CC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a-GE"/>
              </w:rPr>
            </w:pPr>
            <w:r w:rsidRPr="00502C22">
              <w:rPr>
                <w:rFonts w:ascii="Sylfaen" w:hAnsi="Sylfaen" w:cs="Sylfaen"/>
                <w:sz w:val="24"/>
                <w:szCs w:val="24"/>
              </w:rPr>
              <w:t>დამკვეთი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სსიპ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Sylfaen" w:hAnsi="Sylfaen" w:cs="Sylfaen"/>
                <w:sz w:val="24"/>
                <w:szCs w:val="24"/>
                <w:lang w:val="ka-GE"/>
              </w:rPr>
              <w:t>სამედიცინო და ფარმაცევტული საქმიანობის რეგულირების სააგენტო</w:t>
            </w:r>
          </w:p>
          <w:p w:rsidR="00A733DB" w:rsidRPr="00502C22" w:rsidRDefault="00A733DB" w:rsidP="007763CC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02C22">
              <w:rPr>
                <w:rFonts w:ascii="Sylfaen" w:hAnsi="Sylfaen" w:cs="Sylfaen"/>
                <w:sz w:val="24"/>
                <w:szCs w:val="24"/>
              </w:rPr>
              <w:t>დამამზადებელი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733DB" w:rsidRPr="00502C22" w:rsidRDefault="00A733DB" w:rsidP="007763CC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02C22">
              <w:rPr>
                <w:rFonts w:ascii="Sylfaen" w:hAnsi="Sylfaen" w:cs="Sylfaen"/>
                <w:sz w:val="24"/>
                <w:szCs w:val="24"/>
              </w:rPr>
              <w:t>სფს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C22">
              <w:rPr>
                <w:rFonts w:ascii="Sylfaen" w:hAnsi="Sylfaen" w:cs="Sylfaen"/>
                <w:sz w:val="24"/>
                <w:szCs w:val="24"/>
              </w:rPr>
              <w:t>რეგისტრაციის</w:t>
            </w:r>
            <w:r w:rsidRPr="00502C22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</w:p>
        </w:tc>
      </w:tr>
    </w:tbl>
    <w:p w:rsidR="00A733DB" w:rsidRDefault="00A733DB" w:rsidP="00B83B31">
      <w:pPr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A733DB" w:rsidRDefault="00A733DB"/>
    <w:sectPr w:rsidR="00A733DB" w:rsidSect="00425D9A">
      <w:pgSz w:w="12240" w:h="15840"/>
      <w:pgMar w:top="3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83F"/>
    <w:rsid w:val="000277EC"/>
    <w:rsid w:val="00182EF6"/>
    <w:rsid w:val="0028383F"/>
    <w:rsid w:val="003A345E"/>
    <w:rsid w:val="00425D9A"/>
    <w:rsid w:val="00454207"/>
    <w:rsid w:val="00502C22"/>
    <w:rsid w:val="007763CC"/>
    <w:rsid w:val="007A5D3D"/>
    <w:rsid w:val="008E235F"/>
    <w:rsid w:val="0090271F"/>
    <w:rsid w:val="00A733DB"/>
    <w:rsid w:val="00B83B31"/>
    <w:rsid w:val="00DC2315"/>
    <w:rsid w:val="00E649DA"/>
    <w:rsid w:val="00EA4514"/>
    <w:rsid w:val="00FA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31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350</Words>
  <Characters>1995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 Aladashvili</dc:creator>
  <cp:keywords/>
  <dc:description/>
  <cp:lastModifiedBy>nvaradashvili</cp:lastModifiedBy>
  <cp:revision>7</cp:revision>
  <dcterms:created xsi:type="dcterms:W3CDTF">2019-09-05T11:15:00Z</dcterms:created>
  <dcterms:modified xsi:type="dcterms:W3CDTF">2019-10-24T08:50:00Z</dcterms:modified>
</cp:coreProperties>
</file>