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5B" w:rsidRDefault="002D0B5B" w:rsidP="00391F5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1C9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6" o:spid="_x0000_i1025" type="#_x0000_t75" alt="https://matsne.gov.ge/images-app/documentImage?img=/3330456.jpg" style="width:60.75pt;height:85.5pt;visibility:visible">
            <v:imagedata r:id="rId4" o:title=""/>
          </v:shape>
        </w:pic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 xml:space="preserve">საქართველოს 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ოკუპირებული ტერიტორიებიდან დევნილთა, </w:t>
      </w:r>
      <w:r>
        <w:rPr>
          <w:rFonts w:ascii="Sylfaen" w:hAnsi="Sylfaen" w:cs="Sylfaen"/>
          <w:b/>
          <w:bCs/>
          <w:sz w:val="24"/>
          <w:szCs w:val="24"/>
        </w:rPr>
        <w:t>შრომის, ჯანმრთელობისა და სოციალური დაცვის სამინისტრო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სსიპ − სამედიცინო და ფარმაცევტული საქმიანობის რეგულირების სააგენტო 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>
        <w:rPr>
          <w:rFonts w:ascii="Sylfaen" w:hAnsi="Sylfaen" w:cs="Sylfaen"/>
          <w:b/>
          <w:bCs/>
          <w:sz w:val="24"/>
          <w:szCs w:val="24"/>
        </w:rPr>
        <w:t>სააღმზრდელო საქმიანობის სალიცენზიო მოწმობა</w:t>
      </w:r>
      <w:r>
        <w:rPr>
          <w:rFonts w:ascii="Sylfaen" w:hAnsi="Sylfaen" w:cs="Sylfaen"/>
          <w:b/>
          <w:bCs/>
          <w:sz w:val="24"/>
          <w:szCs w:val="24"/>
          <w:lang w:val="ka-GE"/>
        </w:rPr>
        <w:t xml:space="preserve"> №___________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  <w:r>
        <w:rPr>
          <w:rFonts w:ascii="Sylfaen" w:hAnsi="Sylfaen" w:cs="Sylfaen"/>
          <w:b/>
          <w:bCs/>
          <w:sz w:val="24"/>
          <w:szCs w:val="24"/>
        </w:rPr>
        <w:tab/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------------------------------------------------------------------------------------------------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  <w:r>
        <w:rPr>
          <w:rFonts w:ascii="Sylfaen" w:hAnsi="Sylfaen" w:cs="Sylfaen"/>
        </w:rPr>
        <w:t>იურიდიული პირის დასახელება, რომელზეც გაიცა ლიცენზია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>----------------------------------------------------------------------------------------------------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  <w:r>
        <w:rPr>
          <w:rFonts w:ascii="Sylfaen" w:hAnsi="Sylfaen" w:cs="Sylfaen"/>
        </w:rPr>
        <w:t>იურიდიული პირის სამართლებრივი ფორმა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>-----------------------------------------------------------------------------------------------------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  <w:r>
        <w:rPr>
          <w:rFonts w:ascii="Sylfaen" w:hAnsi="Sylfaen" w:cs="Sylfaen"/>
        </w:rPr>
        <w:t>იურიდიული მისამართი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sz w:val="24"/>
          <w:szCs w:val="24"/>
        </w:rPr>
        <w:t>-----------------------------------------------------------------------------------------------------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ფაქტობრივი მისამართი  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lang w:val="ka-GE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>-----------------------------------------------------------------------------------------------------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</w:rPr>
      </w:pPr>
      <w:r>
        <w:rPr>
          <w:rFonts w:ascii="Sylfaen" w:hAnsi="Sylfaen" w:cs="Sylfaen"/>
        </w:rPr>
        <w:t>საქმიანობის ლიცენზიის სახე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lang w:val="ka-GE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4"/>
          <w:szCs w:val="24"/>
          <w:lang w:val="ka-GE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>სალიცენზიო მოწმობის გაცემის საფუძველი: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 xml:space="preserve">სააგენტოს </w:t>
      </w:r>
      <w:r>
        <w:rPr>
          <w:rFonts w:ascii="Sylfaen" w:hAnsi="Sylfaen" w:cs="Sylfaen"/>
          <w:sz w:val="24"/>
          <w:szCs w:val="24"/>
          <w:lang w:val="ka-GE"/>
        </w:rPr>
        <w:t>დირექტორ</w:t>
      </w:r>
      <w:r>
        <w:rPr>
          <w:rFonts w:ascii="Sylfaen" w:hAnsi="Sylfaen" w:cs="Sylfaen"/>
          <w:sz w:val="24"/>
          <w:szCs w:val="24"/>
        </w:rPr>
        <w:t>ის</w:t>
      </w:r>
      <w:r>
        <w:rPr>
          <w:rFonts w:ascii="Sylfaen" w:hAnsi="Sylfaen" w:cs="Sylfaen"/>
          <w:sz w:val="24"/>
          <w:szCs w:val="24"/>
          <w:lang w:val="ka-GE"/>
        </w:rPr>
        <w:t xml:space="preserve"> </w:t>
      </w:r>
      <w:r>
        <w:rPr>
          <w:rFonts w:ascii="Sylfaen" w:hAnsi="Sylfaen" w:cs="Sylfaen"/>
          <w:sz w:val="24"/>
          <w:szCs w:val="24"/>
        </w:rPr>
        <w:t xml:space="preserve">20--- --------------- </w:t>
      </w:r>
      <w:r>
        <w:rPr>
          <w:rFonts w:ascii="Sylfaen" w:hAnsi="Sylfaen" w:cs="Sylfaen"/>
          <w:sz w:val="24"/>
          <w:szCs w:val="24"/>
          <w:lang w:val="ru-RU"/>
        </w:rPr>
        <w:t xml:space="preserve">№ </w:t>
      </w:r>
      <w:r>
        <w:rPr>
          <w:rFonts w:ascii="Sylfaen" w:hAnsi="Sylfaen" w:cs="Sylfaen"/>
          <w:sz w:val="24"/>
          <w:szCs w:val="24"/>
        </w:rPr>
        <w:t>--------- ბრძანება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 xml:space="preserve">სააგენტოს </w:t>
      </w:r>
      <w:r>
        <w:rPr>
          <w:rFonts w:ascii="Sylfaen" w:hAnsi="Sylfaen" w:cs="Sylfaen"/>
          <w:sz w:val="24"/>
          <w:szCs w:val="24"/>
          <w:lang w:val="ka-GE"/>
        </w:rPr>
        <w:t>დირექტორ</w:t>
      </w:r>
      <w:r>
        <w:rPr>
          <w:rFonts w:ascii="Sylfaen" w:hAnsi="Sylfaen" w:cs="Sylfaen"/>
          <w:sz w:val="24"/>
          <w:szCs w:val="24"/>
        </w:rPr>
        <w:t>ი</w:t>
      </w:r>
      <w:r>
        <w:rPr>
          <w:rFonts w:ascii="Sylfaen" w:hAnsi="Sylfaen" w:cs="Sylfaen"/>
          <w:sz w:val="24"/>
          <w:szCs w:val="24"/>
          <w:lang w:val="ka-GE"/>
        </w:rPr>
        <w:t>:</w:t>
      </w:r>
      <w:r>
        <w:rPr>
          <w:rFonts w:ascii="Sylfaen" w:hAnsi="Sylfaen" w:cs="Sylfaen"/>
          <w:sz w:val="24"/>
          <w:szCs w:val="24"/>
        </w:rPr>
        <w:t xml:space="preserve"> ------------------------------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sz w:val="24"/>
          <w:szCs w:val="24"/>
        </w:rPr>
      </w:pP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sz w:val="24"/>
          <w:szCs w:val="24"/>
        </w:rPr>
        <w:t>ბ.ა.</w:t>
      </w:r>
    </w:p>
    <w:p w:rsidR="002D0B5B" w:rsidRDefault="002D0B5B" w:rsidP="00391F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Sylfaen" w:hAnsi="Sylfaen" w:cs="Sylfaen"/>
          <w:sz w:val="24"/>
          <w:szCs w:val="24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018"/>
      </w:tblGrid>
      <w:tr w:rsidR="002D0B5B" w:rsidRPr="000679B8">
        <w:trPr>
          <w:trHeight w:val="989"/>
        </w:trPr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5B" w:rsidRDefault="002D0B5B" w:rsidP="007763CC">
            <w:pPr>
              <w:tabs>
                <w:tab w:val="left" w:pos="14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Sylfaen" w:hAnsi="Sylfaen" w:cs="Sylfaen"/>
                <w:lang w:val="ka-GE" w:eastAsia="x-none"/>
              </w:rPr>
            </w:pPr>
            <w:r w:rsidRPr="000679B8">
              <w:rPr>
                <w:rFonts w:ascii="Sylfaen" w:hAnsi="Sylfaen" w:cs="Sylfaen"/>
              </w:rPr>
              <w:t>დამკვეთი:</w:t>
            </w:r>
            <w:r w:rsidRPr="000679B8">
              <w:rPr>
                <w:rFonts w:ascii="Sylfaen" w:hAnsi="Sylfaen" w:cs="Sylfaen"/>
                <w:lang w:val="ka-GE"/>
              </w:rPr>
              <w:t xml:space="preserve"> სსიპ − </w:t>
            </w:r>
            <w:r>
              <w:rPr>
                <w:rFonts w:ascii="Sylfaen" w:hAnsi="Sylfaen" w:cs="Sylfaen"/>
                <w:lang w:val="ka-GE" w:eastAsia="x-none"/>
              </w:rPr>
              <w:t>სამედიცინო და ფარმაცევტული საქმიანობის რეგულირების სააგენტო</w:t>
            </w:r>
          </w:p>
          <w:p w:rsidR="002D0B5B" w:rsidRPr="000679B8" w:rsidRDefault="002D0B5B" w:rsidP="007763CC">
            <w:pPr>
              <w:tabs>
                <w:tab w:val="left" w:pos="14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Sylfaen" w:hAnsi="Sylfaen" w:cs="Sylfaen"/>
                <w:lang w:val="ka-GE"/>
              </w:rPr>
            </w:pPr>
          </w:p>
          <w:p w:rsidR="002D0B5B" w:rsidRPr="000679B8" w:rsidRDefault="002D0B5B" w:rsidP="007763CC">
            <w:pPr>
              <w:tabs>
                <w:tab w:val="left" w:pos="14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Sylfaen" w:hAnsi="Sylfaen" w:cs="Sylfaen"/>
              </w:rPr>
            </w:pPr>
            <w:r w:rsidRPr="000679B8">
              <w:rPr>
                <w:rFonts w:ascii="Sylfaen" w:hAnsi="Sylfaen" w:cs="Sylfaen"/>
              </w:rPr>
              <w:t>დამამზადებელი:</w:t>
            </w:r>
          </w:p>
          <w:p w:rsidR="002D0B5B" w:rsidRPr="000679B8" w:rsidRDefault="002D0B5B" w:rsidP="007763CC">
            <w:pPr>
              <w:tabs>
                <w:tab w:val="left" w:pos="14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Sylfaen" w:hAnsi="Sylfaen" w:cs="Sylfaen"/>
              </w:rPr>
            </w:pPr>
          </w:p>
          <w:p w:rsidR="002D0B5B" w:rsidRPr="000679B8" w:rsidRDefault="002D0B5B" w:rsidP="007763CC">
            <w:pPr>
              <w:tabs>
                <w:tab w:val="left" w:pos="14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autoSpaceDN w:val="0"/>
              <w:adjustRightInd w:val="0"/>
              <w:spacing w:after="0" w:line="240" w:lineRule="auto"/>
              <w:ind w:left="144"/>
              <w:jc w:val="both"/>
              <w:rPr>
                <w:rFonts w:ascii="Sylfaen" w:hAnsi="Sylfaen" w:cs="Sylfaen"/>
                <w:lang w:val="ru-RU"/>
              </w:rPr>
            </w:pPr>
            <w:r w:rsidRPr="000679B8">
              <w:rPr>
                <w:rFonts w:ascii="Sylfaen" w:hAnsi="Sylfaen" w:cs="Sylfaen"/>
              </w:rPr>
              <w:t xml:space="preserve">სფს-ს რეგისტრაციის </w:t>
            </w:r>
            <w:r w:rsidRPr="000679B8">
              <w:rPr>
                <w:rFonts w:ascii="Sylfaen" w:hAnsi="Sylfaen" w:cs="Sylfaen"/>
                <w:lang w:val="ru-RU"/>
              </w:rPr>
              <w:t>№</w:t>
            </w:r>
          </w:p>
        </w:tc>
      </w:tr>
    </w:tbl>
    <w:p w:rsidR="002D0B5B" w:rsidRDefault="002D0B5B" w:rsidP="009310F6"/>
    <w:sectPr w:rsidR="002D0B5B" w:rsidSect="00391F5A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AB1"/>
    <w:rsid w:val="000679B8"/>
    <w:rsid w:val="002D0B5B"/>
    <w:rsid w:val="00391F5A"/>
    <w:rsid w:val="003A345E"/>
    <w:rsid w:val="003B4DC4"/>
    <w:rsid w:val="00624A9D"/>
    <w:rsid w:val="00666203"/>
    <w:rsid w:val="007763CC"/>
    <w:rsid w:val="008F4AB1"/>
    <w:rsid w:val="009310F6"/>
    <w:rsid w:val="00941D7B"/>
    <w:rsid w:val="00A743EF"/>
    <w:rsid w:val="00C41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F5A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176</Words>
  <Characters>1008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Gocha Aladashvili</dc:creator>
  <cp:keywords/>
  <dc:description/>
  <cp:lastModifiedBy>nvaradashvili</cp:lastModifiedBy>
  <cp:revision>6</cp:revision>
  <cp:lastPrinted>2019-10-24T05:23:00Z</cp:lastPrinted>
  <dcterms:created xsi:type="dcterms:W3CDTF">2019-09-05T11:14:00Z</dcterms:created>
  <dcterms:modified xsi:type="dcterms:W3CDTF">2019-10-24T05:23:00Z</dcterms:modified>
</cp:coreProperties>
</file>